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CB1D96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1.5pt;height:35.25pt;visibility:visible">
            <v:imagedata r:id="rId7" o:title=""/>
          </v:shape>
        </w:pict>
      </w: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B9769A" w:rsidRDefault="00B9769A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B9769A" w:rsidRPr="002C4887" w:rsidRDefault="00B9769A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B9769A" w:rsidRPr="002C4887" w:rsidRDefault="00B9769A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B9769A" w:rsidRPr="002C4887" w:rsidRDefault="00B9769A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B9769A" w:rsidRPr="006B25EB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B9769A" w:rsidRPr="008C7199" w:rsidRDefault="00B9769A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B9769A" w:rsidRPr="008C719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B9769A" w:rsidRPr="008C719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B9769A" w:rsidRPr="008C719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B9769A" w:rsidRPr="008C719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B9769A" w:rsidRPr="008C719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B9769A" w:rsidRPr="008C719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B9769A" w:rsidRPr="008C7199" w:rsidRDefault="00B9769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B9769A" w:rsidRPr="008C7199" w:rsidRDefault="00B9769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B9769A" w:rsidRPr="008C7199" w:rsidRDefault="00B9769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B9769A" w:rsidRPr="008C7199" w:rsidRDefault="00B9769A" w:rsidP="008C7199">
      <w:pPr>
        <w:pStyle w:val="BodyText"/>
        <w:rPr>
          <w:rFonts w:ascii="Garamond" w:hAnsi="Garamond"/>
          <w:b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B9769A" w:rsidRPr="008C7199" w:rsidRDefault="00B9769A" w:rsidP="008C7199">
      <w:pPr>
        <w:pStyle w:val="BodyText"/>
        <w:numPr>
          <w:ilvl w:val="0"/>
          <w:numId w:val="1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B9769A" w:rsidRPr="008C7199" w:rsidRDefault="00B9769A" w:rsidP="008C7199">
      <w:pPr>
        <w:pStyle w:val="BodyText"/>
        <w:numPr>
          <w:ilvl w:val="0"/>
          <w:numId w:val="1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B9769A" w:rsidRPr="008C7199" w:rsidRDefault="00B9769A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B9769A" w:rsidRPr="008C7199" w:rsidRDefault="00B9769A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B9769A" w:rsidRPr="008C7199" w:rsidRDefault="00B9769A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B9769A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B9769A" w:rsidRPr="008C7199" w:rsidRDefault="00B9769A" w:rsidP="006778FA">
      <w:pPr>
        <w:pStyle w:val="BodyText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B9769A" w:rsidRPr="008C7199" w:rsidRDefault="00B9769A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B9769A" w:rsidRPr="008C7199" w:rsidRDefault="00B9769A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B9769A" w:rsidRPr="008C7199" w:rsidRDefault="00B9769A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B9769A" w:rsidRPr="008C7199" w:rsidRDefault="00B9769A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B9769A" w:rsidRPr="008C7199" w:rsidRDefault="00B9769A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>
        <w:rPr>
          <w:szCs w:val="24"/>
        </w:rPr>
        <w:t>Criterios de evaluación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B9769A" w:rsidRPr="008C7199" w:rsidRDefault="00B9769A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B9769A" w:rsidRPr="008C7199" w:rsidRDefault="00B9769A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6B25EB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dos instrumentos tradicionales de viento: la flauta</w:t>
      </w:r>
      <w:r>
        <w:rPr>
          <w:rFonts w:ascii="Garamond" w:hAnsi="Garamond"/>
          <w:sz w:val="24"/>
          <w:szCs w:val="24"/>
        </w:rPr>
        <w:t>, la dulzaina</w:t>
      </w:r>
      <w:r w:rsidRPr="008C7199">
        <w:rPr>
          <w:rFonts w:ascii="Garamond" w:hAnsi="Garamond"/>
          <w:sz w:val="24"/>
          <w:szCs w:val="24"/>
        </w:rPr>
        <w:t xml:space="preserve"> y la gaita.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2A416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2A4169">
        <w:rPr>
          <w:rFonts w:ascii="Garamond" w:hAnsi="Garamond"/>
          <w:i/>
          <w:sz w:val="24"/>
          <w:szCs w:val="24"/>
        </w:rPr>
        <w:t>Interpretación</w:t>
      </w:r>
    </w:p>
    <w:p w:rsidR="00B9769A" w:rsidRPr="008C719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B9769A" w:rsidRPr="008C719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B9769A" w:rsidRPr="008C719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B9769A" w:rsidRPr="008C719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B9769A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B9769A" w:rsidRPr="002A416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2A4169">
        <w:rPr>
          <w:rFonts w:ascii="Garamond" w:hAnsi="Garamond"/>
          <w:sz w:val="24"/>
          <w:szCs w:val="24"/>
        </w:rPr>
        <w:t>Interpretación de un musicograma</w:t>
      </w:r>
      <w:r>
        <w:rPr>
          <w:rFonts w:ascii="Garamond" w:hAnsi="Garamond"/>
          <w:sz w:val="24"/>
          <w:szCs w:val="24"/>
        </w:rPr>
        <w:t>.</w:t>
      </w:r>
    </w:p>
    <w:p w:rsidR="00B9769A" w:rsidRDefault="00B9769A" w:rsidP="002A416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2A416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2A416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2A4169" w:rsidRDefault="00B9769A" w:rsidP="002A4169">
      <w:pPr>
        <w:jc w:val="both"/>
        <w:rPr>
          <w:rFonts w:ascii="Garamond" w:hAnsi="Garamond"/>
          <w:i/>
          <w:sz w:val="24"/>
          <w:szCs w:val="24"/>
        </w:rPr>
      </w:pPr>
      <w:r w:rsidRPr="002A4169">
        <w:rPr>
          <w:rFonts w:ascii="Garamond" w:hAnsi="Garamond"/>
          <w:i/>
          <w:sz w:val="24"/>
          <w:szCs w:val="24"/>
        </w:rPr>
        <w:t>Creación musical</w:t>
      </w:r>
    </w:p>
    <w:p w:rsidR="00B9769A" w:rsidRDefault="00B9769A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B9769A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Interpretación de canciones infantiles.</w:t>
      </w:r>
    </w:p>
    <w:p w:rsidR="00B9769A" w:rsidRPr="002A4169" w:rsidRDefault="00B9769A" w:rsidP="002A416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Interpretación de danzas.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B9769A" w:rsidRPr="008C7199" w:rsidRDefault="00B9769A" w:rsidP="008C7199">
      <w:pPr>
        <w:pStyle w:val="BodyText"/>
        <w:rPr>
          <w:rFonts w:ascii="Garamond" w:hAnsi="Garamond"/>
          <w:b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Default="00B9769A" w:rsidP="00BE1BF7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B9769A" w:rsidRPr="00F831E1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Default="00B9769A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B9769A" w:rsidRPr="00F831E1" w:rsidRDefault="00B9769A" w:rsidP="00F831E1">
      <w:pPr>
        <w:pStyle w:val="BodyText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B9769A" w:rsidRPr="008C7199" w:rsidRDefault="00B9769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B9769A" w:rsidRPr="008C7199" w:rsidRDefault="00B9769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B9769A" w:rsidRPr="008C7199" w:rsidRDefault="00B9769A" w:rsidP="008C7199">
      <w:pPr>
        <w:pStyle w:val="BodyText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B9769A" w:rsidRPr="008C7199" w:rsidRDefault="00B9769A" w:rsidP="008C7199">
      <w:pPr>
        <w:pStyle w:val="BodyText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B9769A" w:rsidRPr="008C7199" w:rsidRDefault="00B9769A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B9769A" w:rsidRPr="008C7199" w:rsidRDefault="00B9769A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B9769A" w:rsidRPr="008C7199" w:rsidRDefault="00B9769A" w:rsidP="008C7199">
      <w:pPr>
        <w:pStyle w:val="Heading1"/>
        <w:jc w:val="both"/>
        <w:rPr>
          <w:szCs w:val="24"/>
        </w:rPr>
      </w:pPr>
    </w:p>
    <w:p w:rsidR="00B9769A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B9769A" w:rsidRPr="008C7199" w:rsidRDefault="00B9769A" w:rsidP="008C7199"/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6B25EB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3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B9769A" w:rsidRPr="008C7199" w:rsidRDefault="00B9769A" w:rsidP="008C7199"/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 nota y el sonido mi. Compararla con la nota y el sonido sol.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B9769A" w:rsidRPr="00342971" w:rsidRDefault="00B9769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>
        <w:rPr>
          <w:rFonts w:ascii="Garamond" w:hAnsi="Garamond"/>
          <w:sz w:val="24"/>
          <w:szCs w:val="24"/>
        </w:rPr>
        <w:t>a audición de una pieza musical.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B9769A" w:rsidRPr="008C7199" w:rsidRDefault="00B9769A" w:rsidP="002A416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B9769A" w:rsidRPr="008C7199" w:rsidRDefault="00B9769A" w:rsidP="002A416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B9769A" w:rsidRPr="008C7199" w:rsidRDefault="00B9769A" w:rsidP="002A416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B9769A" w:rsidRPr="008C7199" w:rsidRDefault="00B9769A" w:rsidP="002A416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B9769A" w:rsidRPr="008C7199" w:rsidRDefault="00B9769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B9769A" w:rsidRPr="008C7199" w:rsidRDefault="00B9769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t>Competencias básicas</w:t>
      </w:r>
    </w:p>
    <w:p w:rsidR="00B9769A" w:rsidRPr="008C7199" w:rsidRDefault="00B9769A" w:rsidP="008C7199">
      <w:pPr>
        <w:pStyle w:val="BodyText"/>
        <w:rPr>
          <w:rFonts w:ascii="Garamond" w:hAnsi="Garamond"/>
          <w:b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B9769A" w:rsidRPr="008C7199" w:rsidRDefault="00B9769A" w:rsidP="00F831E1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B9769A" w:rsidRPr="008C7199" w:rsidRDefault="00B9769A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B9769A" w:rsidRPr="008C7199" w:rsidRDefault="00B9769A" w:rsidP="00F831E1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B9769A" w:rsidRPr="008C7199" w:rsidRDefault="00B9769A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B9769A" w:rsidRPr="008C7199" w:rsidRDefault="00B9769A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B9769A" w:rsidRPr="008C7199" w:rsidRDefault="00B9769A" w:rsidP="008C7199">
      <w:pPr>
        <w:pStyle w:val="BodyText"/>
        <w:ind w:left="360"/>
        <w:rPr>
          <w:rFonts w:ascii="Garamond" w:hAnsi="Garamond"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B9769A" w:rsidRPr="008C7199" w:rsidRDefault="00B9769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B9769A" w:rsidRPr="008C7199" w:rsidRDefault="00B9769A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B9769A" w:rsidRPr="008C7199" w:rsidRDefault="00B9769A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B9769A" w:rsidRPr="008C7199" w:rsidRDefault="00B9769A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B9769A" w:rsidRPr="008C7199" w:rsidRDefault="00B9769A" w:rsidP="008C7199"/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mi.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6B25EB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B9769A" w:rsidRPr="008C7199" w:rsidRDefault="00B9769A" w:rsidP="002A416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B9769A" w:rsidRPr="008C7199" w:rsidRDefault="00B9769A" w:rsidP="002A416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B9769A" w:rsidRPr="008C7199" w:rsidRDefault="00B9769A" w:rsidP="002A416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B9769A" w:rsidRPr="008C7199" w:rsidRDefault="00B9769A" w:rsidP="002A416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B9769A" w:rsidRPr="008C7199" w:rsidRDefault="00B9769A" w:rsidP="002A416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B9769A" w:rsidRPr="008C7199" w:rsidRDefault="00B9769A" w:rsidP="002A416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B9769A" w:rsidRPr="008C7199" w:rsidRDefault="00B9769A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B9769A" w:rsidRPr="008C7199" w:rsidRDefault="00B9769A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B9769A" w:rsidRPr="008C7199" w:rsidRDefault="00B9769A" w:rsidP="008C7199">
      <w:pPr>
        <w:pStyle w:val="BodyText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B9769A" w:rsidRPr="008C7199" w:rsidRDefault="00B9769A" w:rsidP="008C7199">
      <w:pPr>
        <w:pStyle w:val="Heading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B9769A" w:rsidRPr="008C7199" w:rsidRDefault="00B9769A" w:rsidP="008C7199">
      <w:pPr>
        <w:pStyle w:val="BodyText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B9769A" w:rsidRPr="008C7199" w:rsidRDefault="00B9769A" w:rsidP="008C7199">
      <w:pPr>
        <w:pStyle w:val="Heading1"/>
        <w:jc w:val="both"/>
        <w:rPr>
          <w:szCs w:val="24"/>
        </w:rPr>
      </w:pPr>
    </w:p>
    <w:p w:rsidR="00B9769A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B9769A" w:rsidRPr="008C7199" w:rsidRDefault="00B9769A" w:rsidP="008C7199"/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B9769A" w:rsidRPr="006B25EB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B9769A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B9769A" w:rsidRPr="008C7199" w:rsidRDefault="00B9769A" w:rsidP="008C7199">
      <w:pPr>
        <w:pStyle w:val="Heading1"/>
        <w:jc w:val="both"/>
        <w:rPr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B9769A" w:rsidRPr="008C7199" w:rsidRDefault="00B9769A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B9769A" w:rsidRPr="008C7199" w:rsidRDefault="00B9769A" w:rsidP="002A416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B9769A" w:rsidRPr="008C7199" w:rsidRDefault="00B9769A" w:rsidP="002A416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B9769A" w:rsidRPr="008C7199" w:rsidRDefault="00B9769A" w:rsidP="00A00C4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B9769A" w:rsidRPr="008C7199" w:rsidRDefault="00B9769A" w:rsidP="00A00C4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B9769A" w:rsidRPr="008C7199" w:rsidRDefault="00B9769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B9769A" w:rsidRPr="008C7199" w:rsidRDefault="00B9769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B9769A" w:rsidRPr="008C7199" w:rsidRDefault="00B9769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B9769A" w:rsidRPr="008C7199" w:rsidRDefault="00B9769A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B9769A" w:rsidRPr="008C7199" w:rsidRDefault="00B9769A" w:rsidP="008C7199">
      <w:pPr>
        <w:pStyle w:val="BodyText"/>
        <w:rPr>
          <w:rFonts w:ascii="Garamond" w:hAnsi="Garamond"/>
          <w:b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B9769A" w:rsidRPr="008C7199" w:rsidRDefault="00B9769A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B9769A" w:rsidRPr="008C7199" w:rsidRDefault="00B9769A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B9769A" w:rsidRPr="008C7199" w:rsidRDefault="00B9769A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B9769A" w:rsidRPr="008C7199" w:rsidRDefault="00B9769A" w:rsidP="008C7199">
      <w:pPr>
        <w:pStyle w:val="BodyText"/>
        <w:ind w:left="360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B9769A" w:rsidRPr="008C7199" w:rsidRDefault="00B9769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B9769A" w:rsidRPr="008C7199" w:rsidRDefault="00B9769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B9769A" w:rsidRPr="008C7199" w:rsidRDefault="00B9769A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B9769A" w:rsidRPr="008C7199" w:rsidRDefault="00B9769A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B9769A" w:rsidRPr="008C7199" w:rsidRDefault="00B9769A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B9769A" w:rsidRPr="008C7199" w:rsidRDefault="00B9769A" w:rsidP="008C7199">
      <w:pPr>
        <w:pStyle w:val="Heading1"/>
        <w:jc w:val="both"/>
        <w:rPr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B9769A" w:rsidRPr="006B25EB" w:rsidRDefault="00B9769A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B9769A" w:rsidRPr="008C7199" w:rsidRDefault="00B9769A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sus capacidades auditiva y psicomotriz.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B9769A" w:rsidRPr="008C7199" w:rsidRDefault="00B9769A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B9769A" w:rsidRPr="008C7199" w:rsidRDefault="00B9769A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creación musical.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Interpretación</w:t>
      </w:r>
    </w:p>
    <w:p w:rsidR="00B9769A" w:rsidRPr="008C7199" w:rsidRDefault="00B9769A" w:rsidP="00A00C4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B9769A" w:rsidRPr="008C7199" w:rsidRDefault="00B9769A" w:rsidP="00A00C4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B9769A" w:rsidRPr="008C7199" w:rsidRDefault="00B9769A" w:rsidP="00A00C4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B9769A" w:rsidRPr="008C7199" w:rsidRDefault="00B9769A" w:rsidP="00A00C4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B9769A" w:rsidRPr="008C7199" w:rsidRDefault="00B9769A" w:rsidP="00A00C4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B9769A" w:rsidRDefault="00B9769A" w:rsidP="00A00C4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Lectura e i</w:t>
      </w:r>
      <w:r w:rsidRPr="008C7199">
        <w:rPr>
          <w:rFonts w:ascii="Garamond" w:hAnsi="Garamond"/>
          <w:sz w:val="24"/>
          <w:szCs w:val="24"/>
        </w:rPr>
        <w:t>nterpretación de esquemas rítmicos sencillos.</w:t>
      </w:r>
    </w:p>
    <w:p w:rsidR="00B9769A" w:rsidRPr="008C7199" w:rsidRDefault="00B9769A" w:rsidP="00A00C47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El movimiento como recurso para la audición.</w:t>
      </w: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Creación musical</w:t>
      </w:r>
    </w:p>
    <w:p w:rsidR="00B9769A" w:rsidRPr="008C7199" w:rsidRDefault="00B9769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B9769A" w:rsidRPr="008C7199" w:rsidRDefault="00B9769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B9769A" w:rsidRDefault="00B9769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B9769A" w:rsidRDefault="00B9769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Interpretación de una danza popular.</w:t>
      </w:r>
    </w:p>
    <w:p w:rsidR="00B9769A" w:rsidRPr="008C7199" w:rsidRDefault="00B9769A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Desarrollo de la psicomotricidad y la coordinación.</w:t>
      </w:r>
    </w:p>
    <w:p w:rsidR="00B9769A" w:rsidRDefault="00B9769A" w:rsidP="00A00C47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B9769A" w:rsidRPr="008C7199" w:rsidRDefault="00B9769A" w:rsidP="008C7199">
      <w:pPr>
        <w:pStyle w:val="BodyText"/>
        <w:rPr>
          <w:rFonts w:ascii="Garamond" w:hAnsi="Garamond"/>
          <w:b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B9769A" w:rsidRPr="008C7199" w:rsidRDefault="00B9769A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B9769A" w:rsidRPr="008C7199" w:rsidRDefault="00B9769A" w:rsidP="008C7199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B9769A" w:rsidRPr="008C7199" w:rsidRDefault="00B9769A" w:rsidP="008C7199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B9769A" w:rsidRPr="008C7199" w:rsidRDefault="00B9769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B9769A" w:rsidRPr="008C7199" w:rsidRDefault="00B9769A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</w:p>
    <w:p w:rsidR="00B9769A" w:rsidRPr="008C7199" w:rsidRDefault="00B9769A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B9769A" w:rsidRPr="008C7199" w:rsidRDefault="00B9769A" w:rsidP="008C7199">
      <w:pPr>
        <w:pStyle w:val="Heading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B9769A" w:rsidRPr="008C7199" w:rsidRDefault="00B9769A" w:rsidP="008C7199">
      <w:pPr>
        <w:pStyle w:val="ListParagraph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B9769A" w:rsidRPr="008C7199" w:rsidRDefault="00B9769A" w:rsidP="008C7199">
      <w:pPr>
        <w:pStyle w:val="ListParagraph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B9769A" w:rsidRPr="008C7199" w:rsidRDefault="00B9769A" w:rsidP="008C7199">
      <w:pPr>
        <w:pStyle w:val="Heading1"/>
        <w:jc w:val="both"/>
        <w:rPr>
          <w:szCs w:val="24"/>
        </w:rPr>
      </w:pPr>
    </w:p>
    <w:p w:rsidR="00B9769A" w:rsidRPr="008C7199" w:rsidRDefault="00B9769A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B9769A" w:rsidRPr="008C7199" w:rsidRDefault="00B9769A" w:rsidP="008C7199">
      <w:pPr>
        <w:jc w:val="both"/>
        <w:rPr>
          <w:rFonts w:ascii="Garamond" w:hAnsi="Garamond"/>
          <w:sz w:val="24"/>
          <w:szCs w:val="24"/>
        </w:rPr>
      </w:pP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Memorizar y coordinar movimientos en la interpretación de una coreografía en grupo.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B9769A" w:rsidRPr="008C7199" w:rsidRDefault="00B9769A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B9769A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769A" w:rsidRDefault="00B9769A">
      <w:r>
        <w:separator/>
      </w:r>
    </w:p>
  </w:endnote>
  <w:endnote w:type="continuationSeparator" w:id="0">
    <w:p w:rsidR="00B9769A" w:rsidRDefault="00B976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69A" w:rsidRDefault="00B9769A">
    <w:pPr>
      <w:pStyle w:val="Footer"/>
    </w:pPr>
    <w:r>
      <w:t>Siente la música 1 – Programación Valencia</w:t>
    </w:r>
  </w:p>
  <w:p w:rsidR="00B9769A" w:rsidRDefault="00B9769A" w:rsidP="006B25EB">
    <w:pPr>
      <w:pStyle w:val="Footer"/>
      <w:jc w:val="center"/>
    </w:pPr>
    <w:r w:rsidRPr="00CB1D96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769A" w:rsidRDefault="00B9769A">
      <w:r>
        <w:separator/>
      </w:r>
    </w:p>
  </w:footnote>
  <w:footnote w:type="continuationSeparator" w:id="0">
    <w:p w:rsidR="00B9769A" w:rsidRDefault="00B9769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4240"/>
    <w:rsid w:val="000037D8"/>
    <w:rsid w:val="00033EF3"/>
    <w:rsid w:val="000375D4"/>
    <w:rsid w:val="000407BC"/>
    <w:rsid w:val="000426FB"/>
    <w:rsid w:val="000466B7"/>
    <w:rsid w:val="00142AFD"/>
    <w:rsid w:val="0018523E"/>
    <w:rsid w:val="00187A34"/>
    <w:rsid w:val="001F6329"/>
    <w:rsid w:val="002044C6"/>
    <w:rsid w:val="00226102"/>
    <w:rsid w:val="00247723"/>
    <w:rsid w:val="00267964"/>
    <w:rsid w:val="002A4169"/>
    <w:rsid w:val="002B0014"/>
    <w:rsid w:val="002C1A7C"/>
    <w:rsid w:val="002C4887"/>
    <w:rsid w:val="002C76BA"/>
    <w:rsid w:val="002E675E"/>
    <w:rsid w:val="002F3BBD"/>
    <w:rsid w:val="003201F0"/>
    <w:rsid w:val="00327CA5"/>
    <w:rsid w:val="00341FD5"/>
    <w:rsid w:val="00342971"/>
    <w:rsid w:val="003550E0"/>
    <w:rsid w:val="00366F52"/>
    <w:rsid w:val="0039748B"/>
    <w:rsid w:val="003A545B"/>
    <w:rsid w:val="003F75C9"/>
    <w:rsid w:val="00433357"/>
    <w:rsid w:val="00457894"/>
    <w:rsid w:val="00464656"/>
    <w:rsid w:val="004B1987"/>
    <w:rsid w:val="004C03FE"/>
    <w:rsid w:val="004D4979"/>
    <w:rsid w:val="00524A8B"/>
    <w:rsid w:val="00544D6D"/>
    <w:rsid w:val="005B74EC"/>
    <w:rsid w:val="005C7287"/>
    <w:rsid w:val="005E6B32"/>
    <w:rsid w:val="00603537"/>
    <w:rsid w:val="00604709"/>
    <w:rsid w:val="0062278B"/>
    <w:rsid w:val="00623579"/>
    <w:rsid w:val="00624AE3"/>
    <w:rsid w:val="00641165"/>
    <w:rsid w:val="00662FD5"/>
    <w:rsid w:val="0066346F"/>
    <w:rsid w:val="006778FA"/>
    <w:rsid w:val="006837CE"/>
    <w:rsid w:val="006A3E76"/>
    <w:rsid w:val="006B25EB"/>
    <w:rsid w:val="006B5879"/>
    <w:rsid w:val="006F2351"/>
    <w:rsid w:val="00702072"/>
    <w:rsid w:val="0072670D"/>
    <w:rsid w:val="00791A68"/>
    <w:rsid w:val="007D4240"/>
    <w:rsid w:val="007E6A13"/>
    <w:rsid w:val="007F7015"/>
    <w:rsid w:val="00803544"/>
    <w:rsid w:val="008143E1"/>
    <w:rsid w:val="00814F69"/>
    <w:rsid w:val="00820232"/>
    <w:rsid w:val="008615F0"/>
    <w:rsid w:val="0086360A"/>
    <w:rsid w:val="008679D2"/>
    <w:rsid w:val="008A2EB8"/>
    <w:rsid w:val="008C7199"/>
    <w:rsid w:val="008E01EB"/>
    <w:rsid w:val="008E4AAC"/>
    <w:rsid w:val="009220B3"/>
    <w:rsid w:val="00934CE4"/>
    <w:rsid w:val="00961C2B"/>
    <w:rsid w:val="009721BC"/>
    <w:rsid w:val="009A163B"/>
    <w:rsid w:val="00A00C47"/>
    <w:rsid w:val="00A00D55"/>
    <w:rsid w:val="00A23CFB"/>
    <w:rsid w:val="00A255F2"/>
    <w:rsid w:val="00A27EC3"/>
    <w:rsid w:val="00A358AD"/>
    <w:rsid w:val="00A51DB3"/>
    <w:rsid w:val="00A9210A"/>
    <w:rsid w:val="00AA0A33"/>
    <w:rsid w:val="00AB3589"/>
    <w:rsid w:val="00AB7522"/>
    <w:rsid w:val="00AD0050"/>
    <w:rsid w:val="00B04900"/>
    <w:rsid w:val="00B11806"/>
    <w:rsid w:val="00B239B0"/>
    <w:rsid w:val="00B3100B"/>
    <w:rsid w:val="00B4671E"/>
    <w:rsid w:val="00B7687F"/>
    <w:rsid w:val="00B856AC"/>
    <w:rsid w:val="00B9769A"/>
    <w:rsid w:val="00BE1BF7"/>
    <w:rsid w:val="00BE36D5"/>
    <w:rsid w:val="00C000A4"/>
    <w:rsid w:val="00C3194B"/>
    <w:rsid w:val="00C321DB"/>
    <w:rsid w:val="00C350C9"/>
    <w:rsid w:val="00CB1D96"/>
    <w:rsid w:val="00CC3AB3"/>
    <w:rsid w:val="00CF1F8E"/>
    <w:rsid w:val="00D367A2"/>
    <w:rsid w:val="00D46BD8"/>
    <w:rsid w:val="00D54CF5"/>
    <w:rsid w:val="00D87B03"/>
    <w:rsid w:val="00D961B1"/>
    <w:rsid w:val="00DD3A86"/>
    <w:rsid w:val="00DD3C79"/>
    <w:rsid w:val="00DD7749"/>
    <w:rsid w:val="00DE5710"/>
    <w:rsid w:val="00E1071C"/>
    <w:rsid w:val="00E10B5B"/>
    <w:rsid w:val="00E3626D"/>
    <w:rsid w:val="00E4769F"/>
    <w:rsid w:val="00E51B1A"/>
    <w:rsid w:val="00E569A7"/>
    <w:rsid w:val="00E63785"/>
    <w:rsid w:val="00E9316C"/>
    <w:rsid w:val="00EB68AF"/>
    <w:rsid w:val="00EF19E2"/>
    <w:rsid w:val="00EF1A9D"/>
    <w:rsid w:val="00F2693A"/>
    <w:rsid w:val="00F82360"/>
    <w:rsid w:val="00F831E1"/>
    <w:rsid w:val="00F84C97"/>
    <w:rsid w:val="00F90D7C"/>
    <w:rsid w:val="00F91CCA"/>
    <w:rsid w:val="00FA6DD9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odyText">
    <w:name w:val="Body Text"/>
    <w:basedOn w:val="Normal"/>
    <w:link w:val="BodyTextCh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CommentReference">
    <w:name w:val="annotation reference"/>
    <w:basedOn w:val="DefaultParagraphFont"/>
    <w:uiPriority w:val="99"/>
    <w:semiHidden/>
    <w:rsid w:val="007D42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D4240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6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A6DD9"/>
    <w:rPr>
      <w:b/>
      <w:bCs/>
    </w:rPr>
  </w:style>
  <w:style w:type="paragraph" w:styleId="ListParagraph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16</Pages>
  <Words>3261</Words>
  <Characters>17936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subject/>
  <dc:creator>Alas</dc:creator>
  <cp:keywords/>
  <dc:description/>
  <cp:lastModifiedBy>fadeakha</cp:lastModifiedBy>
  <cp:revision>3</cp:revision>
  <cp:lastPrinted>2011-06-06T12:40:00Z</cp:lastPrinted>
  <dcterms:created xsi:type="dcterms:W3CDTF">2011-07-26T11:35:00Z</dcterms:created>
  <dcterms:modified xsi:type="dcterms:W3CDTF">2011-07-26T11:36:00Z</dcterms:modified>
</cp:coreProperties>
</file>